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6009"/>
        <w:gridCol w:w="4313"/>
      </w:tblGrid>
      <w:tr w:rsidR="00184664" w:rsidRPr="00A85B6F" w:rsidTr="00984A27">
        <w:trPr>
          <w:jc w:val="center"/>
        </w:trPr>
        <w:tc>
          <w:tcPr>
            <w:tcW w:w="6204" w:type="dxa"/>
            <w:tcBorders>
              <w:right w:val="single" w:sz="12" w:space="0" w:color="FFD556" w:themeColor="accent1"/>
            </w:tcBorders>
            <w:tcMar>
              <w:right w:w="0" w:type="dxa"/>
            </w:tcMar>
          </w:tcPr>
          <w:tbl>
            <w:tblPr>
              <w:tblW w:w="5000" w:type="pct"/>
              <w:tblInd w:w="29" w:type="dxa"/>
              <w:tblBorders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/>
            </w:tblPr>
            <w:tblGrid>
              <w:gridCol w:w="5994"/>
            </w:tblGrid>
            <w:tr w:rsidR="00184664" w:rsidRPr="00A85B6F" w:rsidTr="00792967">
              <w:trPr>
                <w:trHeight w:hRule="exact" w:val="2520"/>
              </w:trPr>
              <w:tc>
                <w:tcPr>
                  <w:tcW w:w="5000" w:type="pct"/>
                  <w:tcBorders>
                    <w:bottom w:val="single" w:sz="12" w:space="0" w:color="FFD556" w:themeColor="accent1"/>
                  </w:tcBorders>
                  <w:tcMar>
                    <w:top w:w="317" w:type="dxa"/>
                  </w:tcMar>
                </w:tcPr>
                <w:p w:rsidR="00184664" w:rsidRPr="00A85B6F" w:rsidRDefault="002A4A75" w:rsidP="00CC7AD0">
                  <w:pPr>
                    <w:pStyle w:val="Nagwek2"/>
                  </w:pPr>
                  <w:r>
                    <w:t>imię i nazwisko</w:t>
                  </w:r>
                </w:p>
                <w:p w:rsidR="00184664" w:rsidRDefault="00184664" w:rsidP="00CC7AD0">
                  <w:pPr>
                    <w:pStyle w:val="Nagwek3"/>
                  </w:pPr>
                </w:p>
                <w:p w:rsidR="002A4A75" w:rsidRPr="00A85B6F" w:rsidRDefault="002A4A75" w:rsidP="00CC7AD0">
                  <w:pPr>
                    <w:pStyle w:val="Nagwek3"/>
                  </w:pPr>
                  <w:r>
                    <w:t>Organizacja / grupa w której działasz</w:t>
                  </w:r>
                </w:p>
              </w:tc>
            </w:tr>
            <w:tr w:rsidR="00184664" w:rsidRPr="00A85B6F" w:rsidTr="00076159">
              <w:trPr>
                <w:trHeight w:val="9213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left w:val="single" w:sz="12" w:space="0" w:color="FFD556" w:themeColor="accent1"/>
                    <w:bottom w:val="single" w:sz="12" w:space="0" w:color="FFD556" w:themeColor="accent1"/>
                    <w:right w:val="nil"/>
                  </w:tcBorders>
                  <w:tcMar>
                    <w:top w:w="245" w:type="dxa"/>
                  </w:tcMar>
                </w:tcPr>
                <w:p w:rsidR="00184664" w:rsidRPr="00A85B6F" w:rsidRDefault="00BC0B79" w:rsidP="002A4A75">
                  <w:pPr>
                    <w:pStyle w:val="Nagwek2"/>
                  </w:pPr>
                  <w:sdt>
                    <w:sdtPr>
                      <w:alias w:val="Doświadczenie:"/>
                      <w:tag w:val="Doświadczenie:"/>
                      <w:id w:val="1217937480"/>
                      <w:placeholder>
                        <w:docPart w:val="B3888281B68D48C0947066B91B5202E0"/>
                      </w:placeholder>
                      <w:temporary/>
                      <w:showingPlcHdr/>
                    </w:sdtPr>
                    <w:sdtContent>
                      <w:r w:rsidR="00184664" w:rsidRPr="00A85B6F">
                        <w:rPr>
                          <w:lang w:bidi="pl-PL"/>
                        </w:rPr>
                        <w:t>Doświadczenie</w:t>
                      </w:r>
                    </w:sdtContent>
                  </w:sdt>
                </w:p>
                <w:sdt>
                  <w:sdtPr>
                    <w:alias w:val="Wprowadź szczegółowe informacje na temat pracy:"/>
                    <w:tag w:val="Wprowadź szczegółowe informacje na temat pracy:"/>
                    <w:id w:val="564761840"/>
                    <w:placeholder>
                      <w:docPart w:val="43F3C1C1813A45F585AEE78FBF3A0D63"/>
                    </w:placeholder>
                    <w:temporary/>
                    <w:showingPlcHdr/>
                  </w:sdtPr>
                  <w:sdtContent>
                    <w:p w:rsidR="00184664" w:rsidRPr="00A85B6F" w:rsidRDefault="00184664" w:rsidP="00CC7AD0">
                      <w:r w:rsidRPr="00A85B6F">
                        <w:rPr>
                          <w:lang w:bidi="pl-PL"/>
                        </w:rPr>
                        <w:t>Streść swoje najważniejsze obowiązki, funkcje przywódcze i największe osiągnięcia. Nie wymieniaj wszystkiego. Skup się na istotnych informacjach, uwzględniając te, które podkreślają znaczenie Twojej pracy.</w:t>
                      </w:r>
                    </w:p>
                  </w:sdtContent>
                </w:sdt>
                <w:p w:rsidR="00184664" w:rsidRPr="00A85B6F" w:rsidRDefault="00184664" w:rsidP="00CC7AD0">
                  <w:pPr>
                    <w:pStyle w:val="Nagwek3"/>
                  </w:pPr>
                </w:p>
                <w:p w:rsidR="00184664" w:rsidRPr="00A85B6F" w:rsidRDefault="00184664" w:rsidP="00CC7AD0"/>
                <w:p w:rsidR="003C0592" w:rsidRDefault="003C0592" w:rsidP="003C0592"/>
                <w:p w:rsidR="004670DD" w:rsidRPr="00A85B6F" w:rsidRDefault="004670DD" w:rsidP="004670DD"/>
              </w:tc>
            </w:tr>
          </w:tbl>
          <w:p w:rsidR="00184664" w:rsidRPr="00A85B6F" w:rsidRDefault="00184664" w:rsidP="00CC7AD0"/>
        </w:tc>
        <w:tc>
          <w:tcPr>
            <w:tcW w:w="4452" w:type="dxa"/>
            <w:tcBorders>
              <w:left w:val="single" w:sz="12" w:space="0" w:color="FFD556" w:themeColor="accent1"/>
            </w:tcBorders>
          </w:tcPr>
          <w:tbl>
            <w:tblPr>
              <w:tblW w:w="4990" w:type="pct"/>
              <w:tblLayout w:type="fixed"/>
              <w:tblCellMar>
                <w:left w:w="360" w:type="dxa"/>
                <w:bottom w:w="403" w:type="dxa"/>
                <w:right w:w="360" w:type="dxa"/>
              </w:tblCellMar>
              <w:tblLook w:val="04A0"/>
            </w:tblPr>
            <w:tblGrid>
              <w:gridCol w:w="4274"/>
            </w:tblGrid>
            <w:tr w:rsidR="00184664" w:rsidRPr="00A85B6F" w:rsidTr="00A915C8">
              <w:trPr>
                <w:trHeight w:hRule="exact" w:val="385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  <w:shd w:val="clear" w:color="auto" w:fill="FFD556" w:themeFill="accent1"/>
                  <w:tcMar>
                    <w:top w:w="288" w:type="dxa"/>
                  </w:tcMar>
                </w:tcPr>
                <w:p w:rsidR="00184664" w:rsidRPr="00A85B6F" w:rsidRDefault="00BC0B79" w:rsidP="00CC7AD0">
                  <w:pPr>
                    <w:pStyle w:val="Nagwek2"/>
                  </w:pPr>
                  <w:sdt>
                    <w:sdtPr>
                      <w:alias w:val="Umiejętności:"/>
                      <w:tag w:val="Umiejętności:"/>
                      <w:id w:val="1490835561"/>
                      <w:placeholder>
                        <w:docPart w:val="BF1C961ED9F34732B5688F9EEB018567"/>
                      </w:placeholder>
                      <w:temporary/>
                      <w:showingPlcHdr/>
                    </w:sdtPr>
                    <w:sdtContent>
                      <w:r w:rsidR="002A4A75" w:rsidRPr="00A85B6F">
                        <w:rPr>
                          <w:lang w:bidi="pl-PL"/>
                        </w:rPr>
                        <w:t>Umiejętności</w:t>
                      </w:r>
                    </w:sdtContent>
                  </w:sdt>
                </w:p>
                <w:sdt>
                  <w:sdtPr>
                    <w:alias w:val="Wprowadź umiejętności:"/>
                    <w:tag w:val="Wprowadź umiejętności:"/>
                    <w:id w:val="929707386"/>
                    <w:placeholder>
                      <w:docPart w:val="1706821D427F4C4AAA12ADBEF5D2B973"/>
                    </w:placeholder>
                    <w:temporary/>
                    <w:showingPlcHdr/>
                  </w:sdtPr>
                  <w:sdtContent>
                    <w:p w:rsidR="002A4A75" w:rsidRDefault="002A4A75" w:rsidP="002A4A75">
                      <w:pPr>
                        <w:pStyle w:val="Nagwek3"/>
                        <w:rPr>
                          <w:rFonts w:asciiTheme="minorHAnsi" w:eastAsiaTheme="minorHAnsi" w:hAnsiTheme="minorHAnsi" w:cstheme="minorBidi"/>
                          <w:b w:val="0"/>
                          <w:szCs w:val="20"/>
                        </w:rPr>
                      </w:pPr>
                      <w:r w:rsidRPr="00A85B6F">
                        <w:rPr>
                          <w:lang w:bidi="pl-PL"/>
                        </w:rPr>
                        <w:t>Wyjaśnij, co jest Twoją szczególnie mocną stroną. Co Cię wyróżnia? Użyj własnych słów — nie żargonu.</w:t>
                      </w:r>
                    </w:p>
                  </w:sdtContent>
                </w:sdt>
                <w:p w:rsidR="00184664" w:rsidRPr="00A85B6F" w:rsidRDefault="00184664" w:rsidP="00CC7AD0">
                  <w:pPr>
                    <w:pStyle w:val="Nagwek3"/>
                  </w:pPr>
                </w:p>
              </w:tc>
            </w:tr>
            <w:tr w:rsidR="00184664" w:rsidRPr="00A85B6F" w:rsidTr="00076159">
              <w:trPr>
                <w:trHeight w:hRule="exact" w:val="4079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</w:tcBorders>
                </w:tcPr>
                <w:tbl>
                  <w:tblPr>
                    <w:tblW w:w="5000" w:type="pct"/>
                    <w:tblLayout w:type="fixed"/>
                    <w:tblCellMar>
                      <w:left w:w="72" w:type="dxa"/>
                      <w:right w:w="72" w:type="dxa"/>
                    </w:tblCellMar>
                    <w:tblLook w:val="04A0"/>
                  </w:tblPr>
                  <w:tblGrid>
                    <w:gridCol w:w="1777"/>
                    <w:gridCol w:w="1777"/>
                  </w:tblGrid>
                  <w:tr w:rsidR="00184664" w:rsidRPr="00A85B6F" w:rsidTr="00A915C8">
                    <w:tc>
                      <w:tcPr>
                        <w:tcW w:w="1846" w:type="dxa"/>
                        <w:tcMar>
                          <w:top w:w="432" w:type="dxa"/>
                          <w:bottom w:w="0" w:type="dxa"/>
                        </w:tcMar>
                      </w:tcPr>
                      <w:p w:rsidR="00184664" w:rsidRPr="00A85B6F" w:rsidRDefault="00D46E90" w:rsidP="00D46E90">
                        <w:pPr>
                          <w:pStyle w:val="Nagwek3"/>
                          <w:tabs>
                            <w:tab w:val="center" w:pos="816"/>
                            <w:tab w:val="left" w:pos="1575"/>
                          </w:tabs>
                          <w:jc w:val="left"/>
                        </w:pPr>
                        <w:r>
                          <w:tab/>
                        </w:r>
                        <w:r w:rsidR="00BC0B79" w:rsidRPr="00BC0B79">
                          <w:rPr>
                            <w:noProof/>
                            <w:lang w:val="en-US" w:eastAsia="ja-JP"/>
                          </w:rPr>
                        </w:r>
                        <w:r w:rsidR="00BC0B79" w:rsidRPr="00BC0B79">
                          <w:rPr>
                            <w:noProof/>
                            <w:lang w:val="en-US" w:eastAsia="ja-JP"/>
                          </w:rPr>
                          <w:pict>
                            <v:group id="Grupa 322" o:spid="_x0000_s1026" alt="Ikona poczty e-mail" style="width:25.9pt;height:25.9pt;mso-position-horizontal-relative:char;mso-position-vertical-relative:line" coordsize="329184,329184">
                              <v:oval id="Owal 7" o:spid="_x0000_s1027" style="position:absolute;width:329184;height:3291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ffd556 [3204]" stroked="f" strokeweight="1pt">
                                <v:stroke joinstyle="miter"/>
                              </v:oval>
                              <v:shape id="Dowolny kształt 8" o:spid="_x0000_s1028" style="position:absolute;left:57057;top:87598;width:206375;height:153988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636a6b [3215]" strokecolor="#636a6b [3215]" strokeweight="0">
                                <v:path arrowok="t" o:connecttype="custom" o:connectlocs="5551,122105;6641,129804;9813,136516;14571,141945;20816,145992;27953,148164;174457,148362;182090,147374;188830,144216;194381,139379;198445,133259;200527,126053;200824,47578;102494,99993;31918,5528;24186,6712;17446,9871;11994,14708;8029,20828;5848,27935;5551,44321;200824,44321;200527,27935;198445,20828;194381,14708;188830,9871;182090,6712;174457,5528;31918,0;178720,395;186649,2566;193985,6712;199833,12536;203996,19643;206078,27639;206375,122105;205582,129310;203302,136023;199436,141945;194381,147078;188335,150829;181594,153100;174457,153988;27556,153692;19329,151520;12291,147374;6542,141551;2379,134542;198,126448;0,31785;1090,23394;4262,15794;9318,9377;15761,4343;23393,1185;31918,0" o:connectangles="0,0,0,0,0,0,0,0,0,0,0,0,0,0,0,0,0,0,0,0,0,0,0,0,0,0,0,0,0,0,0,0,0,0,0,0,0,0,0,0,0,0,0,0,0,0,0,0,0,0,0,0,0,0,0,0"/>
                                <o:lock v:ext="edit" verticies="t"/>
                              </v:shape>
                              <w10:wrap type="none"/>
                              <w10:anchorlock/>
                            </v:group>
                          </w:pict>
                        </w:r>
                        <w:r>
                          <w:tab/>
                          <w:t>e-mail</w:t>
                        </w:r>
                      </w:p>
                    </w:tc>
                    <w:tc>
                      <w:tcPr>
                        <w:tcW w:w="1847" w:type="dxa"/>
                        <w:tcMar>
                          <w:top w:w="432" w:type="dxa"/>
                          <w:bottom w:w="0" w:type="dxa"/>
                        </w:tcMar>
                      </w:tcPr>
                      <w:p w:rsidR="00184664" w:rsidRPr="00A85B6F" w:rsidRDefault="00184664" w:rsidP="00CC7AD0">
                        <w:pPr>
                          <w:pStyle w:val="Nagwek3"/>
                        </w:pPr>
                      </w:p>
                    </w:tc>
                  </w:tr>
                  <w:tr w:rsidR="00184664" w:rsidRPr="00A85B6F" w:rsidTr="001C7765">
                    <w:tc>
                      <w:tcPr>
                        <w:tcW w:w="1846" w:type="dxa"/>
                        <w:tcMar>
                          <w:top w:w="0" w:type="dxa"/>
                          <w:bottom w:w="0" w:type="dxa"/>
                        </w:tcMar>
                      </w:tcPr>
                      <w:p w:rsidR="00184664" w:rsidRPr="00A85B6F" w:rsidRDefault="00184664" w:rsidP="00CC7AD0"/>
                    </w:tc>
                    <w:tc>
                      <w:tcPr>
                        <w:tcW w:w="1847" w:type="dxa"/>
                        <w:tcMar>
                          <w:top w:w="0" w:type="dxa"/>
                          <w:bottom w:w="0" w:type="dxa"/>
                        </w:tcMar>
                      </w:tcPr>
                      <w:p w:rsidR="00184664" w:rsidRPr="00A85B6F" w:rsidRDefault="00184664" w:rsidP="00CC7AD0"/>
                    </w:tc>
                  </w:tr>
                  <w:tr w:rsidR="00184664" w:rsidRPr="00A85B6F" w:rsidTr="001C7765">
                    <w:tc>
                      <w:tcPr>
                        <w:tcW w:w="1846" w:type="dxa"/>
                        <w:tcMar>
                          <w:top w:w="288" w:type="dxa"/>
                          <w:bottom w:w="0" w:type="dxa"/>
                        </w:tcMar>
                      </w:tcPr>
                      <w:p w:rsidR="00184664" w:rsidRPr="00A85B6F" w:rsidRDefault="00184664" w:rsidP="00CC7AD0">
                        <w:pPr>
                          <w:pStyle w:val="Nagwek3"/>
                        </w:pPr>
                      </w:p>
                    </w:tc>
                    <w:tc>
                      <w:tcPr>
                        <w:tcW w:w="1847" w:type="dxa"/>
                        <w:tcMar>
                          <w:top w:w="288" w:type="dxa"/>
                          <w:bottom w:w="0" w:type="dxa"/>
                        </w:tcMar>
                      </w:tcPr>
                      <w:p w:rsidR="00184664" w:rsidRPr="00A85B6F" w:rsidRDefault="00184664" w:rsidP="00CC7AD0">
                        <w:pPr>
                          <w:pStyle w:val="Nagwek3"/>
                        </w:pPr>
                      </w:p>
                    </w:tc>
                  </w:tr>
                  <w:tr w:rsidR="00184664" w:rsidRPr="00A85B6F" w:rsidTr="001C7765">
                    <w:tc>
                      <w:tcPr>
                        <w:tcW w:w="1846" w:type="dxa"/>
                        <w:tcMar>
                          <w:top w:w="0" w:type="dxa"/>
                          <w:bottom w:w="288" w:type="dxa"/>
                        </w:tcMar>
                      </w:tcPr>
                      <w:p w:rsidR="00184664" w:rsidRPr="00A85B6F" w:rsidRDefault="00BC0B79" w:rsidP="00CC7AD0">
                        <w:r w:rsidRPr="00BC0B79">
                          <w:rPr>
                            <w:noProof/>
                            <w:lang w:val="en-US" w:eastAsia="ja-JP"/>
                          </w:rPr>
                        </w:r>
                        <w:r w:rsidRPr="00BC0B79">
                          <w:rPr>
                            <w:noProof/>
                            <w:lang w:val="en-US" w:eastAsia="ja-JP"/>
                          </w:rPr>
                          <w:pict>
                            <v:group id="Grupa 303" o:spid="_x0000_s1029" alt="Ikona telefonu" style="width:25.9pt;height:25.9pt;mso-position-horizontal-relative:char;mso-position-vertical-relative:line" coordsize="338328,338328">
                              <v:oval id="Owal 2" o:spid="_x0000_s1031" style="position:absolute;width:338328;height:33832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" fillcolor="#ffd556 [3204]" stroked="f" strokeweight="1pt">
                                <v:stroke joinstyle="miter"/>
                              </v:oval>
                              <v:shape id="Dowolny kształt 3" o:spid="_x0000_s1030" style="position:absolute;left:57245;top:92170;width:223838;height:153988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636a6b [3215]" strokecolor="#636a6b [3215]" strokeweight="0">
                                <v:path arrowok="t" o:connecttype="custom" o:connectlocs="141221,136023;110585,124375;116317,134443;79060,127238;90227,130298;148336,130298;130844,130298;120566,127928;104260,134147;91709,125856;76589,134641;135390,105126;145470,110852;106533,107792;117898,107495;79356,112826;87262,104139;143988,116972;134105,102461;118293,115590;107620,101770;88646,116972;78664,102461;136675,93577;141221,82719;112067,94564;82321,82818;88547,92689;145075,81535;134105,95255;114143,79857;109695,96835;84100,79659;84100,97131;82222,79857;45361,92393;22631,115392;43681,147177;201108,123092;192708,93281;153870,67715;19567,16287;5831,49256;7017,67617;28363,87161;62951,70874;171856,83311;211090,77586;217810,64754;214548,32673;180355,5725;212177,16879;220280,73934;205753,106804;193202,146683;24311,140267;21643,96144;99,51922;24212,5824" o:connectangles="0,0,0,0,0,0,0,0,0,0,0,0,0,0,0,0,0,0,0,0,0,0,0,0,0,0,0,0,0,0,0,0,0,0,0,0,0,0,0,0,0,0,0,0,0,0,0,0,0,0,0,0,0,0,0,0,0,0,0"/>
                                <o:lock v:ext="edit" verticies="t"/>
                              </v:shape>
                              <w10:wrap type="none"/>
                              <w10:anchorlock/>
                            </v:group>
                          </w:pict>
                        </w:r>
                      </w:p>
                    </w:tc>
                    <w:tc>
                      <w:tcPr>
                        <w:tcW w:w="1847" w:type="dxa"/>
                        <w:tcMar>
                          <w:top w:w="0" w:type="dxa"/>
                          <w:bottom w:w="288" w:type="dxa"/>
                        </w:tcMar>
                      </w:tcPr>
                      <w:p w:rsidR="00184664" w:rsidRPr="00A85B6F" w:rsidRDefault="00184664" w:rsidP="00CC7AD0"/>
                    </w:tc>
                  </w:tr>
                </w:tbl>
                <w:p w:rsidR="00184664" w:rsidRDefault="00D46E90" w:rsidP="00D46E90">
                  <w:pPr>
                    <w:tabs>
                      <w:tab w:val="left" w:pos="735"/>
                      <w:tab w:val="center" w:pos="1777"/>
                    </w:tabs>
                    <w:jc w:val="left"/>
                    <w:rPr>
                      <w:b/>
                    </w:rPr>
                  </w:pPr>
                  <w:r>
                    <w:t xml:space="preserve">          </w:t>
                  </w:r>
                  <w:r w:rsidRPr="00D46E90">
                    <w:rPr>
                      <w:b/>
                    </w:rPr>
                    <w:t xml:space="preserve"> </w:t>
                  </w:r>
                  <w:r w:rsidR="002A4A75" w:rsidRPr="00D46E90">
                    <w:rPr>
                      <w:b/>
                    </w:rPr>
                    <w:t>T</w:t>
                  </w:r>
                  <w:r w:rsidRPr="00D46E90">
                    <w:rPr>
                      <w:b/>
                    </w:rPr>
                    <w:t>elefon</w:t>
                  </w:r>
                </w:p>
                <w:p w:rsidR="002A4A75" w:rsidRPr="00D46E90" w:rsidRDefault="002A4A75" w:rsidP="00D46E90">
                  <w:pPr>
                    <w:tabs>
                      <w:tab w:val="left" w:pos="735"/>
                      <w:tab w:val="center" w:pos="1777"/>
                    </w:tabs>
                    <w:jc w:val="left"/>
                    <w:rPr>
                      <w:b/>
                    </w:rPr>
                  </w:pPr>
                </w:p>
              </w:tc>
            </w:tr>
            <w:tr w:rsidR="00184664" w:rsidRPr="00A85B6F" w:rsidTr="00076159">
              <w:trPr>
                <w:trHeight w:val="3644"/>
              </w:trPr>
              <w:tc>
                <w:tcPr>
                  <w:tcW w:w="5000" w:type="pct"/>
                  <w:tcBorders>
                    <w:top w:val="single" w:sz="12" w:space="0" w:color="FFD556" w:themeColor="accent1"/>
                    <w:bottom w:val="single" w:sz="12" w:space="0" w:color="FFD556" w:themeColor="accent1"/>
                    <w:right w:val="single" w:sz="12" w:space="0" w:color="FFD556" w:themeColor="accent1"/>
                  </w:tcBorders>
                </w:tcPr>
                <w:p w:rsidR="004670DD" w:rsidRPr="00A85B6F" w:rsidRDefault="002A4A75" w:rsidP="0068260B">
                  <w:pPr>
                    <w:pStyle w:val="Nagwek2"/>
                  </w:pPr>
                  <w:r>
                    <w:t>dlaczego chcę wziąć udział w kursie:</w:t>
                  </w:r>
                </w:p>
              </w:tc>
            </w:tr>
          </w:tbl>
          <w:p w:rsidR="00184664" w:rsidRPr="00A85B6F" w:rsidRDefault="00184664" w:rsidP="00CC7AD0"/>
        </w:tc>
        <w:bookmarkStart w:id="0" w:name="_GoBack"/>
        <w:bookmarkEnd w:id="0"/>
      </w:tr>
    </w:tbl>
    <w:p w:rsidR="00BA68C1" w:rsidRPr="00A85B6F" w:rsidRDefault="00BA68C1" w:rsidP="0068260B">
      <w:pPr>
        <w:pStyle w:val="Bezodstpw"/>
      </w:pPr>
    </w:p>
    <w:sectPr w:rsidR="00BA68C1" w:rsidRPr="00A85B6F" w:rsidSect="00C12E64">
      <w:footerReference w:type="default" r:id="rId6"/>
      <w:headerReference w:type="first" r:id="rId7"/>
      <w:footerReference w:type="first" r:id="rId8"/>
      <w:pgSz w:w="11906" w:h="16838" w:code="9"/>
      <w:pgMar w:top="792" w:right="792" w:bottom="792" w:left="792" w:header="792" w:footer="145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D2E" w:rsidRDefault="00362D2E" w:rsidP="008B2920">
      <w:pPr>
        <w:spacing w:after="0" w:line="240" w:lineRule="auto"/>
      </w:pPr>
      <w:r>
        <w:separator/>
      </w:r>
    </w:p>
  </w:endnote>
  <w:endnote w:type="continuationSeparator" w:id="0">
    <w:p w:rsidR="00362D2E" w:rsidRDefault="00362D2E" w:rsidP="008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メイリオ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9230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3CE2" w:rsidRDefault="00BC0B79" w:rsidP="00853CE2">
        <w:pPr>
          <w:pStyle w:val="Stopka"/>
        </w:pPr>
        <w:r>
          <w:rPr>
            <w:lang w:bidi="pl-PL"/>
          </w:rPr>
          <w:fldChar w:fldCharType="begin"/>
        </w:r>
        <w:r w:rsidR="00853CE2">
          <w:rPr>
            <w:lang w:bidi="pl-PL"/>
          </w:rPr>
          <w:instrText xml:space="preserve"> PAGE   \* MERGEFORMAT </w:instrText>
        </w:r>
        <w:r>
          <w:rPr>
            <w:lang w:bidi="pl-PL"/>
          </w:rPr>
          <w:fldChar w:fldCharType="separate"/>
        </w:r>
        <w:r w:rsidR="0068260B">
          <w:rPr>
            <w:noProof/>
            <w:lang w:bidi="pl-PL"/>
          </w:rPr>
          <w:t>2</w:t>
        </w:r>
        <w:r>
          <w:rPr>
            <w:noProof/>
            <w:lang w:bidi="pl-PL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7E05" w:rsidRDefault="00C12E64" w:rsidP="00C12E64">
    <w:pPr>
      <w:pStyle w:val="Stopka"/>
    </w:pPr>
    <w:r>
      <w:rPr>
        <w:noProof/>
        <w:lang w:eastAsia="pl-PL"/>
      </w:rPr>
      <w:drawing>
        <wp:inline distT="0" distB="0" distL="0" distR="0">
          <wp:extent cx="6555105" cy="605790"/>
          <wp:effectExtent l="0" t="0" r="0" b="0"/>
          <wp:docPr id="17" name="Obraz 17" descr="C:\Users\SkyNet\Desktop\Bez nazw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SkyNet\Desktop\Bez nazwy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5105" cy="605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D2E" w:rsidRDefault="00362D2E" w:rsidP="008B2920">
      <w:pPr>
        <w:spacing w:after="0" w:line="240" w:lineRule="auto"/>
      </w:pPr>
      <w:r>
        <w:separator/>
      </w:r>
    </w:p>
  </w:footnote>
  <w:footnote w:type="continuationSeparator" w:id="0">
    <w:p w:rsidR="00362D2E" w:rsidRDefault="00362D2E" w:rsidP="008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2" w:space="0" w:color="FFD556" w:themeColor="accent1"/>
        <w:left w:val="single" w:sz="12" w:space="0" w:color="FFD556" w:themeColor="accent1"/>
        <w:bottom w:val="single" w:sz="12" w:space="0" w:color="FFD556" w:themeColor="accent1"/>
        <w:right w:val="single" w:sz="12" w:space="0" w:color="FFD556" w:themeColor="accent1"/>
        <w:insideH w:val="single" w:sz="12" w:space="0" w:color="FFD556" w:themeColor="accent1"/>
        <w:insideV w:val="single" w:sz="12" w:space="0" w:color="FFD556" w:themeColor="accent1"/>
      </w:tblBorders>
      <w:tblLayout w:type="fixed"/>
      <w:tblCellMar>
        <w:top w:w="547" w:type="dxa"/>
        <w:left w:w="360" w:type="dxa"/>
        <w:bottom w:w="547" w:type="dxa"/>
        <w:right w:w="360" w:type="dxa"/>
      </w:tblCellMar>
      <w:tblLook w:val="04A0"/>
    </w:tblPr>
    <w:tblGrid>
      <w:gridCol w:w="11042"/>
    </w:tblGrid>
    <w:tr w:rsidR="00A85B6F" w:rsidTr="00142F58">
      <w:sdt>
        <w:sdtPr>
          <w:rPr>
            <w:color w:val="auto"/>
            <w:lang w:bidi="pl-PL"/>
          </w:rPr>
          <w:alias w:val="Twoje imię i nazwisko:"/>
          <w:tag w:val="Twoje imię i nazwisko:"/>
          <w:id w:val="-1536030456"/>
          <w:placeholder>
            <w:docPart w:val="08220B1D858C4ECEB0ECA46374EF64B9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 w:multiLine="1"/>
        </w:sdtPr>
        <w:sdtContent>
          <w:tc>
            <w:tcPr>
              <w:tcW w:w="9340" w:type="dxa"/>
              <w:tcBorders>
                <w:bottom w:val="single" w:sz="12" w:space="0" w:color="FFD556" w:themeColor="accent1"/>
              </w:tcBorders>
            </w:tcPr>
            <w:p w:rsidR="00A85B6F" w:rsidRDefault="00E73A36" w:rsidP="006D2528">
              <w:pPr>
                <w:pStyle w:val="Nagwek1"/>
              </w:pPr>
              <w:r>
                <w:rPr>
                  <w:color w:val="auto"/>
                  <w:lang w:bidi="pl-PL"/>
                </w:rPr>
                <w:t>kurs animacji społecznej 2.0</w:t>
              </w:r>
            </w:p>
          </w:tc>
        </w:sdtContent>
      </w:sdt>
    </w:tr>
    <w:tr w:rsidR="00142F58" w:rsidTr="00142F58">
      <w:trPr>
        <w:trHeight w:hRule="exact" w:val="72"/>
      </w:trPr>
      <w:tc>
        <w:tcPr>
          <w:tcW w:w="9340" w:type="dxa"/>
          <w:tcBorders>
            <w:left w:val="nil"/>
            <w:bottom w:val="nil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</w:tcPr>
        <w:p w:rsidR="00142F58" w:rsidRDefault="00142F58" w:rsidP="00142F58"/>
      </w:tc>
    </w:tr>
  </w:tbl>
  <w:p w:rsidR="00BD5EFB" w:rsidRDefault="00BD5EFB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attachedTemplate r:id="rId1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8973C6"/>
    <w:rsid w:val="000243D1"/>
    <w:rsid w:val="00057F04"/>
    <w:rsid w:val="000643B4"/>
    <w:rsid w:val="00076159"/>
    <w:rsid w:val="000A378C"/>
    <w:rsid w:val="0010042F"/>
    <w:rsid w:val="00135C2C"/>
    <w:rsid w:val="00142F58"/>
    <w:rsid w:val="00153ED4"/>
    <w:rsid w:val="00184664"/>
    <w:rsid w:val="001C7765"/>
    <w:rsid w:val="001F60D3"/>
    <w:rsid w:val="0020741F"/>
    <w:rsid w:val="002543EB"/>
    <w:rsid w:val="0027115C"/>
    <w:rsid w:val="00293B83"/>
    <w:rsid w:val="002A4A75"/>
    <w:rsid w:val="002C0D73"/>
    <w:rsid w:val="002C7E05"/>
    <w:rsid w:val="003231B6"/>
    <w:rsid w:val="00362D2E"/>
    <w:rsid w:val="00390414"/>
    <w:rsid w:val="003C0592"/>
    <w:rsid w:val="003E1711"/>
    <w:rsid w:val="00416460"/>
    <w:rsid w:val="0045425A"/>
    <w:rsid w:val="00463A38"/>
    <w:rsid w:val="004670DD"/>
    <w:rsid w:val="0048346B"/>
    <w:rsid w:val="004D37CC"/>
    <w:rsid w:val="004E4CA5"/>
    <w:rsid w:val="00502D70"/>
    <w:rsid w:val="00510920"/>
    <w:rsid w:val="00517626"/>
    <w:rsid w:val="00593AEC"/>
    <w:rsid w:val="005B0E81"/>
    <w:rsid w:val="00630D36"/>
    <w:rsid w:val="0068260B"/>
    <w:rsid w:val="006A3CE7"/>
    <w:rsid w:val="006D2528"/>
    <w:rsid w:val="006E5FD2"/>
    <w:rsid w:val="006F1734"/>
    <w:rsid w:val="00781D13"/>
    <w:rsid w:val="00783C41"/>
    <w:rsid w:val="00787503"/>
    <w:rsid w:val="00792967"/>
    <w:rsid w:val="007E7032"/>
    <w:rsid w:val="00833359"/>
    <w:rsid w:val="00853CE2"/>
    <w:rsid w:val="00860491"/>
    <w:rsid w:val="00887A77"/>
    <w:rsid w:val="008973C6"/>
    <w:rsid w:val="008B2920"/>
    <w:rsid w:val="008B2DF7"/>
    <w:rsid w:val="00905520"/>
    <w:rsid w:val="009244EC"/>
    <w:rsid w:val="009814C0"/>
    <w:rsid w:val="00984A27"/>
    <w:rsid w:val="00A213B1"/>
    <w:rsid w:val="00A553AD"/>
    <w:rsid w:val="00A7483C"/>
    <w:rsid w:val="00A85B6F"/>
    <w:rsid w:val="00A915C8"/>
    <w:rsid w:val="00AA3476"/>
    <w:rsid w:val="00AA6B7B"/>
    <w:rsid w:val="00AB540C"/>
    <w:rsid w:val="00AC5D83"/>
    <w:rsid w:val="00B15938"/>
    <w:rsid w:val="00B67DB0"/>
    <w:rsid w:val="00BA68C1"/>
    <w:rsid w:val="00BC0B79"/>
    <w:rsid w:val="00BD34A5"/>
    <w:rsid w:val="00BD5EFB"/>
    <w:rsid w:val="00BE2D6E"/>
    <w:rsid w:val="00C12E64"/>
    <w:rsid w:val="00C140B4"/>
    <w:rsid w:val="00C35EFB"/>
    <w:rsid w:val="00C73037"/>
    <w:rsid w:val="00D2689C"/>
    <w:rsid w:val="00D46E90"/>
    <w:rsid w:val="00D52773"/>
    <w:rsid w:val="00D97FFA"/>
    <w:rsid w:val="00DF6A6F"/>
    <w:rsid w:val="00E20402"/>
    <w:rsid w:val="00E27B07"/>
    <w:rsid w:val="00E73A36"/>
    <w:rsid w:val="00E928A3"/>
    <w:rsid w:val="00F64E2C"/>
    <w:rsid w:val="00F67FBA"/>
    <w:rsid w:val="00F879CE"/>
    <w:rsid w:val="00FB4333"/>
    <w:rsid w:val="00FD3588"/>
    <w:rsid w:val="00FE1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636A6B" w:themeColor="text2"/>
        <w:lang w:val="pl-PL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1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7626"/>
  </w:style>
  <w:style w:type="paragraph" w:styleId="Nagwek1">
    <w:name w:val="heading 1"/>
    <w:basedOn w:val="Normalny"/>
    <w:link w:val="Nagwek1Znak"/>
    <w:uiPriority w:val="9"/>
    <w:qFormat/>
    <w:rsid w:val="00184664"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F67FBA"/>
    <w:pPr>
      <w:keepNext/>
      <w:keepLines/>
      <w:spacing w:before="560"/>
      <w:contextualSpacing/>
      <w:outlineLvl w:val="1"/>
    </w:pPr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9814C0"/>
    <w:pPr>
      <w:keepNext/>
      <w:keepLines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055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055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3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84664"/>
    <w:rPr>
      <w:rFonts w:asciiTheme="majorHAnsi" w:eastAsiaTheme="majorEastAsia" w:hAnsiTheme="majorHAnsi" w:cstheme="majorBidi"/>
      <w:caps/>
      <w:color w:val="404040" w:themeColor="text1" w:themeTint="BF"/>
      <w:spacing w:val="80"/>
      <w:sz w:val="46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F67FBA"/>
    <w:rPr>
      <w:rFonts w:asciiTheme="majorHAnsi" w:eastAsiaTheme="majorEastAsia" w:hAnsiTheme="majorHAnsi" w:cstheme="majorBidi"/>
      <w:caps/>
      <w:spacing w:val="50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814C0"/>
    <w:rPr>
      <w:rFonts w:asciiTheme="majorHAnsi" w:eastAsiaTheme="majorEastAsia" w:hAnsiTheme="majorHAnsi" w:cstheme="majorBidi"/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A85B6F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5B6F"/>
  </w:style>
  <w:style w:type="paragraph" w:styleId="Stopka">
    <w:name w:val="footer"/>
    <w:basedOn w:val="Normalny"/>
    <w:link w:val="StopkaZnak"/>
    <w:uiPriority w:val="99"/>
    <w:unhideWhenUsed/>
    <w:rsid w:val="00510920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0920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05520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05520"/>
    <w:rPr>
      <w:rFonts w:asciiTheme="majorHAnsi" w:eastAsiaTheme="majorEastAsia" w:hAnsiTheme="majorHAnsi" w:cstheme="majorBidi"/>
      <w:color w:val="595959" w:themeColor="text1" w:themeTint="A6"/>
    </w:rPr>
  </w:style>
  <w:style w:type="character" w:styleId="Tekstzastpczy">
    <w:name w:val="Placeholder Text"/>
    <w:basedOn w:val="Domylnaczcionkaakapitu"/>
    <w:uiPriority w:val="99"/>
    <w:semiHidden/>
    <w:rsid w:val="004E4CA5"/>
    <w:rPr>
      <w:color w:val="808080"/>
    </w:rPr>
  </w:style>
  <w:style w:type="paragraph" w:styleId="Bezodstpw">
    <w:name w:val="No Spacing"/>
    <w:uiPriority w:val="11"/>
    <w:qFormat/>
    <w:rsid w:val="00F879C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928A3"/>
    <w:pPr>
      <w:spacing w:after="0" w:line="240" w:lineRule="auto"/>
    </w:pPr>
    <w:rPr>
      <w:rFonts w:ascii="Segoe UI" w:hAnsi="Segoe UI" w:cs="Segoe UI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28A3"/>
    <w:rPr>
      <w:rFonts w:ascii="Segoe UI" w:hAnsi="Segoe UI" w:cs="Segoe U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9041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90414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9041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904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90414"/>
    <w:rPr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BD34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BD34A5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BD34A5"/>
    <w:pPr>
      <w:numPr>
        <w:ilvl w:val="1"/>
      </w:numPr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BD34A5"/>
    <w:rPr>
      <w:rFonts w:eastAsiaTheme="minorEastAsia"/>
      <w:color w:val="5A5A5A" w:themeColor="text1" w:themeTint="A5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Roaming\Microsoft\Templates\Przejrzysty%20i%20schludny%20&#380;yciorys,%20zaprojektowany%20przez%20firm&#281;%20MO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3888281B68D48C0947066B91B5202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5F5B8A4-31D3-41ED-B63C-EAC81997FB72}"/>
      </w:docPartPr>
      <w:docPartBody>
        <w:p w:rsidR="006171A8" w:rsidRDefault="005F6AAB">
          <w:pPr>
            <w:pStyle w:val="B3888281B68D48C0947066B91B5202E0"/>
          </w:pPr>
          <w:r w:rsidRPr="00A85B6F">
            <w:rPr>
              <w:lang w:bidi="pl-PL"/>
            </w:rPr>
            <w:t>Doświadczenie</w:t>
          </w:r>
        </w:p>
      </w:docPartBody>
    </w:docPart>
    <w:docPart>
      <w:docPartPr>
        <w:name w:val="43F3C1C1813A45F585AEE78FBF3A0D6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9B204AB-9E60-4047-BB20-D455F5187EE3}"/>
      </w:docPartPr>
      <w:docPartBody>
        <w:p w:rsidR="006171A8" w:rsidRDefault="005F6AAB">
          <w:pPr>
            <w:pStyle w:val="43F3C1C1813A45F585AEE78FBF3A0D63"/>
          </w:pPr>
          <w:r w:rsidRPr="00A85B6F">
            <w:rPr>
              <w:lang w:bidi="pl-PL"/>
            </w:rPr>
            <w:t>Streść swoje najważniejsze obowiązki, funkcje przywódcze i największe osiągnięcia. Nie wymieniaj wszystkiego. Skup się na istotnych informacjach, uwzględniając te, które podkreślają znaczenie Twojej pracy.</w:t>
          </w:r>
        </w:p>
      </w:docPartBody>
    </w:docPart>
    <w:docPart>
      <w:docPartPr>
        <w:name w:val="BF1C961ED9F34732B5688F9EEB01856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D51905F-E0CB-4002-999D-389978B9E996}"/>
      </w:docPartPr>
      <w:docPartBody>
        <w:p w:rsidR="006171A8" w:rsidRDefault="00C7119D" w:rsidP="00C7119D">
          <w:pPr>
            <w:pStyle w:val="BF1C961ED9F34732B5688F9EEB018567"/>
          </w:pPr>
          <w:r w:rsidRPr="00A85B6F">
            <w:rPr>
              <w:lang w:bidi="pl-PL"/>
            </w:rPr>
            <w:t>Umiejętności</w:t>
          </w:r>
        </w:p>
      </w:docPartBody>
    </w:docPart>
    <w:docPart>
      <w:docPartPr>
        <w:name w:val="1706821D427F4C4AAA12ADBEF5D2B9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17F6C03-9E05-4F60-8675-23614826229A}"/>
      </w:docPartPr>
      <w:docPartBody>
        <w:p w:rsidR="006171A8" w:rsidRDefault="00C7119D" w:rsidP="00C7119D">
          <w:pPr>
            <w:pStyle w:val="1706821D427F4C4AAA12ADBEF5D2B973"/>
          </w:pPr>
          <w:r w:rsidRPr="00A85B6F">
            <w:rPr>
              <w:lang w:bidi="pl-PL"/>
            </w:rPr>
            <w:t>Wyjaśnij, co jest Twoją szczególnie mocną stroną. Co Cię wyróżnia? Użyj własnych słów — nie żargonu.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メイリオ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C7119D"/>
    <w:rsid w:val="003B01B7"/>
    <w:rsid w:val="003F66B4"/>
    <w:rsid w:val="005F6AAB"/>
    <w:rsid w:val="006171A8"/>
    <w:rsid w:val="00C71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66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E62004678E54D1AABC50ADA39DA5012">
    <w:name w:val="4E62004678E54D1AABC50ADA39DA5012"/>
    <w:rsid w:val="003F66B4"/>
  </w:style>
  <w:style w:type="paragraph" w:customStyle="1" w:styleId="0970ACB7267E4D4C9BA51BEFE6BF2795">
    <w:name w:val="0970ACB7267E4D4C9BA51BEFE6BF2795"/>
    <w:rsid w:val="003F66B4"/>
  </w:style>
  <w:style w:type="paragraph" w:customStyle="1" w:styleId="B3888281B68D48C0947066B91B5202E0">
    <w:name w:val="B3888281B68D48C0947066B91B5202E0"/>
    <w:rsid w:val="003F66B4"/>
  </w:style>
  <w:style w:type="paragraph" w:customStyle="1" w:styleId="160268B42A51454899FAD55F22165BE7">
    <w:name w:val="160268B42A51454899FAD55F22165BE7"/>
    <w:rsid w:val="003F66B4"/>
  </w:style>
  <w:style w:type="paragraph" w:customStyle="1" w:styleId="8FA8E36B3ACE44F386769301D73F844A">
    <w:name w:val="8FA8E36B3ACE44F386769301D73F844A"/>
    <w:rsid w:val="003F66B4"/>
  </w:style>
  <w:style w:type="paragraph" w:customStyle="1" w:styleId="C1F638BA9DEB4DB7A0B8F5BB926DE6B0">
    <w:name w:val="C1F638BA9DEB4DB7A0B8F5BB926DE6B0"/>
    <w:rsid w:val="003F66B4"/>
  </w:style>
  <w:style w:type="paragraph" w:customStyle="1" w:styleId="43F3C1C1813A45F585AEE78FBF3A0D63">
    <w:name w:val="43F3C1C1813A45F585AEE78FBF3A0D63"/>
    <w:rsid w:val="003F66B4"/>
  </w:style>
  <w:style w:type="paragraph" w:customStyle="1" w:styleId="D0859BEBB50747C396C709D329079A1B">
    <w:name w:val="D0859BEBB50747C396C709D329079A1B"/>
    <w:rsid w:val="003F66B4"/>
  </w:style>
  <w:style w:type="paragraph" w:customStyle="1" w:styleId="D76D68947F88455E8471AFFE7850B781">
    <w:name w:val="D76D68947F88455E8471AFFE7850B781"/>
    <w:rsid w:val="003F66B4"/>
  </w:style>
  <w:style w:type="paragraph" w:customStyle="1" w:styleId="20DAD7B1524E49C39632124A65D52F9D">
    <w:name w:val="20DAD7B1524E49C39632124A65D52F9D"/>
    <w:rsid w:val="003F66B4"/>
  </w:style>
  <w:style w:type="paragraph" w:customStyle="1" w:styleId="8F42FB1DF6E14D23AC32B42FD951C92B">
    <w:name w:val="8F42FB1DF6E14D23AC32B42FD951C92B"/>
    <w:rsid w:val="003F66B4"/>
  </w:style>
  <w:style w:type="paragraph" w:customStyle="1" w:styleId="7522918899904202AEE8671F5A4E9BD1">
    <w:name w:val="7522918899904202AEE8671F5A4E9BD1"/>
    <w:rsid w:val="003F66B4"/>
  </w:style>
  <w:style w:type="paragraph" w:customStyle="1" w:styleId="595FA46BFC074D25841B62BC7DE9CEFD">
    <w:name w:val="595FA46BFC074D25841B62BC7DE9CEFD"/>
    <w:rsid w:val="003F66B4"/>
  </w:style>
  <w:style w:type="paragraph" w:customStyle="1" w:styleId="9F5B77D42F734B52BD89386B524AAFDD">
    <w:name w:val="9F5B77D42F734B52BD89386B524AAFDD"/>
    <w:rsid w:val="003F66B4"/>
  </w:style>
  <w:style w:type="paragraph" w:customStyle="1" w:styleId="15FF0BCDCBD0477FB591E88360C33926">
    <w:name w:val="15FF0BCDCBD0477FB591E88360C33926"/>
    <w:rsid w:val="003F66B4"/>
  </w:style>
  <w:style w:type="paragraph" w:customStyle="1" w:styleId="E0AFA655A26B4DFC90A0FB102ED45A4A">
    <w:name w:val="E0AFA655A26B4DFC90A0FB102ED45A4A"/>
    <w:rsid w:val="003F66B4"/>
  </w:style>
  <w:style w:type="paragraph" w:customStyle="1" w:styleId="E4F3ED529914438E8B99497DC7CDE650">
    <w:name w:val="E4F3ED529914438E8B99497DC7CDE650"/>
    <w:rsid w:val="003F66B4"/>
  </w:style>
  <w:style w:type="paragraph" w:customStyle="1" w:styleId="9AA0FB5D33284F969E6AB239A1E3FAC2">
    <w:name w:val="9AA0FB5D33284F969E6AB239A1E3FAC2"/>
    <w:rsid w:val="003F66B4"/>
  </w:style>
  <w:style w:type="paragraph" w:customStyle="1" w:styleId="63BA255FE5204E19A8AA3D2882BEC985">
    <w:name w:val="63BA255FE5204E19A8AA3D2882BEC985"/>
    <w:rsid w:val="003F66B4"/>
  </w:style>
  <w:style w:type="paragraph" w:customStyle="1" w:styleId="8EADB28D18B64FC7B0B82E7955DA8DB7">
    <w:name w:val="8EADB28D18B64FC7B0B82E7955DA8DB7"/>
    <w:rsid w:val="003F66B4"/>
  </w:style>
  <w:style w:type="paragraph" w:customStyle="1" w:styleId="BDB9B2F4281B4D3B80CF6EBF65B74C08">
    <w:name w:val="BDB9B2F4281B4D3B80CF6EBF65B74C08"/>
    <w:rsid w:val="003F66B4"/>
  </w:style>
  <w:style w:type="paragraph" w:customStyle="1" w:styleId="7631D6D5662F4CF4BA59556B39AED6AF">
    <w:name w:val="7631D6D5662F4CF4BA59556B39AED6AF"/>
    <w:rsid w:val="003F66B4"/>
  </w:style>
  <w:style w:type="paragraph" w:customStyle="1" w:styleId="D7E7C830DDB54B138C71EC3E25C688A6">
    <w:name w:val="D7E7C830DDB54B138C71EC3E25C688A6"/>
    <w:rsid w:val="003F66B4"/>
  </w:style>
  <w:style w:type="paragraph" w:customStyle="1" w:styleId="CA222CFE79DF411C9C539C9B6A0C964E">
    <w:name w:val="CA222CFE79DF411C9C539C9B6A0C964E"/>
    <w:rsid w:val="003F66B4"/>
  </w:style>
  <w:style w:type="paragraph" w:customStyle="1" w:styleId="ADA1E60E89C84243BE98A1D9750C486D">
    <w:name w:val="ADA1E60E89C84243BE98A1D9750C486D"/>
    <w:rsid w:val="003F66B4"/>
  </w:style>
  <w:style w:type="paragraph" w:customStyle="1" w:styleId="1C4DB0C7EB054668B7159A45E00BF4D8">
    <w:name w:val="1C4DB0C7EB054668B7159A45E00BF4D8"/>
    <w:rsid w:val="003F66B4"/>
  </w:style>
  <w:style w:type="paragraph" w:customStyle="1" w:styleId="A75C82EF44AD4FE1AFAFD86E1ED037E6">
    <w:name w:val="A75C82EF44AD4FE1AFAFD86E1ED037E6"/>
    <w:rsid w:val="003F66B4"/>
  </w:style>
  <w:style w:type="paragraph" w:customStyle="1" w:styleId="FE0E59B9CE25474C934DB1A4753C7753">
    <w:name w:val="FE0E59B9CE25474C934DB1A4753C7753"/>
    <w:rsid w:val="003F66B4"/>
  </w:style>
  <w:style w:type="paragraph" w:customStyle="1" w:styleId="4BD6B6E6D0D44B0FB140E150BEC71E1B">
    <w:name w:val="4BD6B6E6D0D44B0FB140E150BEC71E1B"/>
    <w:rsid w:val="003F66B4"/>
  </w:style>
  <w:style w:type="paragraph" w:customStyle="1" w:styleId="08220B1D858C4ECEB0ECA46374EF64B9">
    <w:name w:val="08220B1D858C4ECEB0ECA46374EF64B9"/>
    <w:rsid w:val="00C7119D"/>
  </w:style>
  <w:style w:type="paragraph" w:customStyle="1" w:styleId="8D7C5E63649749AB95464B2DB9EBD2DF">
    <w:name w:val="8D7C5E63649749AB95464B2DB9EBD2DF"/>
    <w:rsid w:val="00C7119D"/>
  </w:style>
  <w:style w:type="paragraph" w:customStyle="1" w:styleId="ECBE668D84B1426B93C35EE63064A27F">
    <w:name w:val="ECBE668D84B1426B93C35EE63064A27F"/>
    <w:rsid w:val="00C7119D"/>
  </w:style>
  <w:style w:type="paragraph" w:customStyle="1" w:styleId="E64D67272835485BBC42B7BA103E3924">
    <w:name w:val="E64D67272835485BBC42B7BA103E3924"/>
    <w:rsid w:val="00C7119D"/>
  </w:style>
  <w:style w:type="paragraph" w:customStyle="1" w:styleId="BF1C961ED9F34732B5688F9EEB018567">
    <w:name w:val="BF1C961ED9F34732B5688F9EEB018567"/>
    <w:rsid w:val="00C7119D"/>
  </w:style>
  <w:style w:type="paragraph" w:customStyle="1" w:styleId="1706821D427F4C4AAA12ADBEF5D2B973">
    <w:name w:val="1706821D427F4C4AAA12ADBEF5D2B973"/>
    <w:rsid w:val="00C7119D"/>
  </w:style>
  <w:style w:type="paragraph" w:customStyle="1" w:styleId="DB82671163434651AA100FAA6416B664">
    <w:name w:val="DB82671163434651AA100FAA6416B664"/>
    <w:rsid w:val="00C7119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636A6B"/>
      </a:dk2>
      <a:lt2>
        <a:srgbClr val="E7E6E6"/>
      </a:lt2>
      <a:accent1>
        <a:srgbClr val="FFD556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Przejrzysty i schludny życiorys, zaprojektowany przez firmę MOO</Template>
  <TotalTime>71</TotalTime>
  <Pages>2</Pages>
  <Words>77</Words>
  <Characters>467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kurs animacji społecznej 2.0</dc:creator>
  <cp:keywords/>
  <dc:description/>
  <cp:lastModifiedBy>SkyNet</cp:lastModifiedBy>
  <cp:revision>4</cp:revision>
  <cp:lastPrinted>2016-06-29T01:32:00Z</cp:lastPrinted>
  <dcterms:created xsi:type="dcterms:W3CDTF">2017-09-26T13:02:00Z</dcterms:created>
  <dcterms:modified xsi:type="dcterms:W3CDTF">2017-10-06T13:56:00Z</dcterms:modified>
</cp:coreProperties>
</file>